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A142DE" w14:textId="428DF1AC" w:rsidR="00D34EA4" w:rsidRDefault="0035530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128" behindDoc="0" locked="0" layoutInCell="1" allowOverlap="1" wp14:anchorId="278F0FB9" wp14:editId="365AF437">
            <wp:simplePos x="0" y="0"/>
            <wp:positionH relativeFrom="page">
              <wp:posOffset>1066800</wp:posOffset>
            </wp:positionH>
            <wp:positionV relativeFrom="page">
              <wp:posOffset>6515100</wp:posOffset>
            </wp:positionV>
            <wp:extent cx="5270500" cy="1206500"/>
            <wp:effectExtent l="0" t="0" r="12700" b="12700"/>
            <wp:wrapThrough wrapText="bothSides">
              <wp:wrapPolygon edited="0">
                <wp:start x="0" y="0"/>
                <wp:lineTo x="0" y="21373"/>
                <wp:lineTo x="21548" y="21373"/>
                <wp:lineTo x="21548" y="0"/>
                <wp:lineTo x="0" y="0"/>
              </wp:wrapPolygon>
            </wp:wrapThrough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A57AACF" wp14:editId="7040B651">
            <wp:simplePos x="0" y="0"/>
            <wp:positionH relativeFrom="page">
              <wp:posOffset>1066800</wp:posOffset>
            </wp:positionH>
            <wp:positionV relativeFrom="page">
              <wp:posOffset>5232400</wp:posOffset>
            </wp:positionV>
            <wp:extent cx="4000500" cy="1206500"/>
            <wp:effectExtent l="0" t="0" r="12700" b="12700"/>
            <wp:wrapThrough wrapText="bothSides">
              <wp:wrapPolygon edited="0">
                <wp:start x="0" y="0"/>
                <wp:lineTo x="0" y="21373"/>
                <wp:lineTo x="21531" y="21373"/>
                <wp:lineTo x="21531" y="0"/>
                <wp:lineTo x="0" y="0"/>
              </wp:wrapPolygon>
            </wp:wrapThrough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D9F2993" wp14:editId="5E0AD8D2">
            <wp:simplePos x="0" y="0"/>
            <wp:positionH relativeFrom="page">
              <wp:posOffset>1054100</wp:posOffset>
            </wp:positionH>
            <wp:positionV relativeFrom="page">
              <wp:posOffset>4013200</wp:posOffset>
            </wp:positionV>
            <wp:extent cx="4000500" cy="1130300"/>
            <wp:effectExtent l="0" t="0" r="12700" b="12700"/>
            <wp:wrapThrough wrapText="bothSides">
              <wp:wrapPolygon edited="0">
                <wp:start x="0" y="0"/>
                <wp:lineTo x="0" y="21357"/>
                <wp:lineTo x="21531" y="21357"/>
                <wp:lineTo x="21531" y="0"/>
                <wp:lineTo x="0" y="0"/>
              </wp:wrapPolygon>
            </wp:wrapThrough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12CEA32" wp14:editId="13216E50">
            <wp:simplePos x="0" y="0"/>
            <wp:positionH relativeFrom="page">
              <wp:posOffset>5377815</wp:posOffset>
            </wp:positionH>
            <wp:positionV relativeFrom="page">
              <wp:posOffset>3158490</wp:posOffset>
            </wp:positionV>
            <wp:extent cx="1555115" cy="1111885"/>
            <wp:effectExtent l="0" t="0" r="0" b="5715"/>
            <wp:wrapThrough wrapText="bothSides">
              <wp:wrapPolygon edited="0">
                <wp:start x="0" y="0"/>
                <wp:lineTo x="0" y="21218"/>
                <wp:lineTo x="21168" y="21218"/>
                <wp:lineTo x="21168" y="0"/>
                <wp:lineTo x="0" y="0"/>
              </wp:wrapPolygon>
            </wp:wrapThrough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491A6FE" wp14:editId="62C00D07">
            <wp:simplePos x="0" y="0"/>
            <wp:positionH relativeFrom="page">
              <wp:posOffset>5194935</wp:posOffset>
            </wp:positionH>
            <wp:positionV relativeFrom="page">
              <wp:posOffset>2226945</wp:posOffset>
            </wp:positionV>
            <wp:extent cx="1811020" cy="754380"/>
            <wp:effectExtent l="0" t="0" r="0" b="7620"/>
            <wp:wrapThrough wrapText="bothSides">
              <wp:wrapPolygon edited="0">
                <wp:start x="0" y="0"/>
                <wp:lineTo x="0" y="21091"/>
                <wp:lineTo x="21206" y="21091"/>
                <wp:lineTo x="21206" y="0"/>
                <wp:lineTo x="0" y="0"/>
              </wp:wrapPolygon>
            </wp:wrapThrough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5B6">
        <w:rPr>
          <w:noProof/>
        </w:rPr>
        <mc:AlternateContent>
          <mc:Choice Requires="wpg">
            <w:drawing>
              <wp:anchor distT="0" distB="0" distL="114300" distR="114300" simplePos="1" relativeHeight="251682816" behindDoc="0" locked="0" layoutInCell="1" allowOverlap="1" wp14:anchorId="2C999796" wp14:editId="46086D54">
                <wp:simplePos x="558800" y="266065"/>
                <wp:positionH relativeFrom="page">
                  <wp:posOffset>558800</wp:posOffset>
                </wp:positionH>
                <wp:positionV relativeFrom="page">
                  <wp:posOffset>266065</wp:posOffset>
                </wp:positionV>
                <wp:extent cx="6756400" cy="4509135"/>
                <wp:effectExtent l="0" t="0" r="0" b="12065"/>
                <wp:wrapThrough wrapText="bothSides">
                  <wp:wrapPolygon edited="0">
                    <wp:start x="81" y="0"/>
                    <wp:lineTo x="81" y="21536"/>
                    <wp:lineTo x="21438" y="21536"/>
                    <wp:lineTo x="21438" y="0"/>
                    <wp:lineTo x="81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400" cy="4509135"/>
                          <a:chOff x="0" y="0"/>
                          <a:chExt cx="6756400" cy="45091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756400" cy="450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45720"/>
                            <a:ext cx="657352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065952E8" w14:textId="77777777" w:rsidR="00310D6D" w:rsidRPr="00310D6D" w:rsidRDefault="00310D6D" w:rsidP="00310D6D">
                              <w:pPr>
                                <w:spacing w:line="360" w:lineRule="auto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310D6D">
                                <w:rPr>
                                  <w:sz w:val="40"/>
                                  <w:szCs w:val="40"/>
                                </w:rPr>
                                <w:t>2-Ingredient Hershey Kiss Pie</w:t>
                              </w:r>
                            </w:p>
                            <w:p w14:paraId="2BCE52FE" w14:textId="77777777" w:rsidR="00310D6D" w:rsidRPr="00310D6D" w:rsidRDefault="00310D6D" w:rsidP="00310D6D">
                              <w:pPr>
                                <w:spacing w:line="360" w:lineRule="auto"/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 xml:space="preserve">Ingredients: </w:t>
                              </w:r>
                            </w:p>
                            <w:p w14:paraId="2552A368" w14:textId="77777777" w:rsidR="00310D6D" w:rsidRPr="00310D6D" w:rsidRDefault="00310D6D" w:rsidP="00310D6D">
                              <w:p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 xml:space="preserve">12 Hershey Kisses </w:t>
                              </w:r>
                            </w:p>
                            <w:p w14:paraId="6E538B0B" w14:textId="77777777" w:rsidR="00310D6D" w:rsidRPr="00310D6D" w:rsidRDefault="00310D6D" w:rsidP="00310D6D">
                              <w:p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 xml:space="preserve">1 Roll Out </w:t>
                              </w:r>
                              <w:proofErr w:type="gramStart"/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>Pie crust</w:t>
                              </w:r>
                              <w:proofErr w:type="gramEnd"/>
                            </w:p>
                            <w:p w14:paraId="160A2307" w14:textId="77777777" w:rsidR="00310D6D" w:rsidRPr="00310D6D" w:rsidRDefault="00310D6D" w:rsidP="00310D6D">
                              <w:p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>2 T. Egg Substitute</w:t>
                              </w:r>
                            </w:p>
                            <w:p w14:paraId="1DEE8B1A" w14:textId="77777777" w:rsidR="00310D6D" w:rsidRPr="00310D6D" w:rsidRDefault="00310D6D" w:rsidP="00310D6D">
                              <w:p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 xml:space="preserve">2 T. Sugar </w:t>
                              </w:r>
                            </w:p>
                            <w:p w14:paraId="635B29D4" w14:textId="77777777" w:rsidR="00310D6D" w:rsidRPr="00310D6D" w:rsidRDefault="00310D6D" w:rsidP="00310D6D">
                              <w:p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 xml:space="preserve">Powdered Sugar for dusting </w:t>
                              </w:r>
                            </w:p>
                            <w:p w14:paraId="3B608B7F" w14:textId="77777777" w:rsidR="00310D6D" w:rsidRPr="00310D6D" w:rsidRDefault="00310D6D" w:rsidP="00310D6D">
                              <w:p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01D46D0B" w14:textId="77777777" w:rsidR="00310D6D" w:rsidRPr="00310D6D" w:rsidRDefault="00310D6D" w:rsidP="00310D6D">
                              <w:pPr>
                                <w:spacing w:line="360" w:lineRule="auto"/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 xml:space="preserve">Directions: </w:t>
                              </w:r>
                            </w:p>
                            <w:p w14:paraId="4D67F3AC" w14:textId="77777777" w:rsidR="00310D6D" w:rsidRPr="00310D6D" w:rsidRDefault="00310D6D" w:rsidP="00310D6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>Preheat the oven to 350º</w:t>
                              </w:r>
                            </w:p>
                            <w:p w14:paraId="27FBDB90" w14:textId="77777777" w:rsidR="00310D6D" w:rsidRPr="00310D6D" w:rsidRDefault="00310D6D" w:rsidP="00310D6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 xml:space="preserve">Unroll the pie crust </w:t>
                              </w:r>
                            </w:p>
                            <w:p w14:paraId="0422F823" w14:textId="77777777" w:rsidR="00310D6D" w:rsidRDefault="00310D6D" w:rsidP="00310D6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 xml:space="preserve">Place the Hershey Kisses around the pie crust </w:t>
                              </w:r>
                            </w:p>
                            <w:p w14:paraId="4C95FB81" w14:textId="77777777" w:rsidR="00310D6D" w:rsidRDefault="0035530B" w:rsidP="0035530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 xml:space="preserve">Using a </w:t>
                              </w:r>
                              <w:proofErr w:type="gramStart"/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>knife,</w:t>
                              </w:r>
                              <w:proofErr w:type="gramEnd"/>
                              <w:r w:rsidRPr="00310D6D">
                                <w:rPr>
                                  <w:sz w:val="22"/>
                                  <w:szCs w:val="22"/>
                                </w:rPr>
                                <w:t xml:space="preserve"> cut a 3 inch circle around each Hershey kiss.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</w:p>
                            <w:p w14:paraId="30DE64D2" w14:textId="77777777" w:rsidR="0035530B" w:rsidRPr="0035530B" w:rsidRDefault="0035530B" w:rsidP="0035530B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Follow directions in the photo below for folding dough/kiss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64820"/>
                            <a:ext cx="65735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695325"/>
                            <a:ext cx="65735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925830"/>
                            <a:ext cx="65735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1156335"/>
                            <a:ext cx="65735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1386840"/>
                            <a:ext cx="65735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617345"/>
                            <a:ext cx="65735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847850"/>
                            <a:ext cx="10134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078355"/>
                            <a:ext cx="10134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2308860"/>
                            <a:ext cx="443039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2539365"/>
                            <a:ext cx="443039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2769870"/>
                            <a:ext cx="46132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3000375"/>
                            <a:ext cx="46132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6457315" y="3000375"/>
                            <a:ext cx="20764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3230880"/>
                            <a:ext cx="46132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3461385"/>
                            <a:ext cx="46132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margin-left:44pt;margin-top:20.95pt;width:532pt;height:355.05pt;z-index:251682816;mso-position-horizontal-relative:page;mso-position-vertical-relative:page" coordsize="6756400,4509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27" type="#_x0000_t202" style="position:absolute;width:6756400;height:45091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1+ZwQAA&#10;ANoAAAAPAAAAZHJzL2Rvd25yZXYueG1sRE9La8JAEL4X/A/LCN7qRg82pNkELbV4UGq1hx6H7OSB&#10;2dmQ3Zr477uC0NPw8T0nzUfTiiv1rrGsYDGPQBAXVjdcKfg+b59jEM4ja2wtk4IbOcizyVOKibYD&#10;f9H15CsRQtglqKD2vkukdEVNBt3cdsSBK21v0AfYV1L3OIRw08plFK2kwYZDQ40dvdVUXE6/RgHt&#10;R3M+xC/v/nNTfkQ/8XHY60qp2XRcv4LwNPp/8cO902E+3F+5X5n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NfmcEAAADaAAAADwAAAAAAAAAAAAAAAACXAgAAZHJzL2Rvd25y&#10;ZXYueG1sUEsFBgAAAAAEAAQA9QAAAIUDAAAAAA==&#10;" mv:complextextbox="1" filled="f" stroked="f"/>
                <v:shape id="Text Box 2" o:spid="_x0000_s1028" type="#_x0000_t202" style="position:absolute;left:91440;top:45720;width:6573520;height:420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3" inset="0,0,0,0">
                    <w:txbxContent>
                      <w:p w14:paraId="065952E8" w14:textId="77777777" w:rsidR="00310D6D" w:rsidRPr="00310D6D" w:rsidRDefault="00310D6D" w:rsidP="00310D6D">
                        <w:pPr>
                          <w:spacing w:line="360" w:lineRule="auto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310D6D">
                          <w:rPr>
                            <w:sz w:val="40"/>
                            <w:szCs w:val="40"/>
                          </w:rPr>
                          <w:t>2-Ingredient Hershey Kiss Pie</w:t>
                        </w:r>
                      </w:p>
                      <w:p w14:paraId="2BCE52FE" w14:textId="77777777" w:rsidR="00310D6D" w:rsidRPr="00310D6D" w:rsidRDefault="00310D6D" w:rsidP="00310D6D">
                        <w:pPr>
                          <w:spacing w:line="360" w:lineRule="auto"/>
                          <w:rPr>
                            <w:b/>
                            <w:i/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b/>
                            <w:i/>
                            <w:sz w:val="22"/>
                            <w:szCs w:val="22"/>
                          </w:rPr>
                          <w:t xml:space="preserve">Ingredients: </w:t>
                        </w:r>
                      </w:p>
                      <w:p w14:paraId="2552A368" w14:textId="77777777" w:rsidR="00310D6D" w:rsidRPr="00310D6D" w:rsidRDefault="00310D6D" w:rsidP="00310D6D">
                        <w:p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sz w:val="22"/>
                            <w:szCs w:val="22"/>
                          </w:rPr>
                          <w:t xml:space="preserve">12 Hershey Kisses </w:t>
                        </w:r>
                      </w:p>
                      <w:p w14:paraId="6E538B0B" w14:textId="77777777" w:rsidR="00310D6D" w:rsidRPr="00310D6D" w:rsidRDefault="00310D6D" w:rsidP="00310D6D">
                        <w:p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sz w:val="22"/>
                            <w:szCs w:val="22"/>
                          </w:rPr>
                          <w:t xml:space="preserve">1 Roll Out </w:t>
                        </w:r>
                        <w:proofErr w:type="gramStart"/>
                        <w:r w:rsidRPr="00310D6D">
                          <w:rPr>
                            <w:sz w:val="22"/>
                            <w:szCs w:val="22"/>
                          </w:rPr>
                          <w:t>Pie crust</w:t>
                        </w:r>
                        <w:proofErr w:type="gramEnd"/>
                      </w:p>
                      <w:p w14:paraId="160A2307" w14:textId="77777777" w:rsidR="00310D6D" w:rsidRPr="00310D6D" w:rsidRDefault="00310D6D" w:rsidP="00310D6D">
                        <w:p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sz w:val="22"/>
                            <w:szCs w:val="22"/>
                          </w:rPr>
                          <w:t>2 T. Egg Substitute</w:t>
                        </w:r>
                      </w:p>
                      <w:p w14:paraId="1DEE8B1A" w14:textId="77777777" w:rsidR="00310D6D" w:rsidRPr="00310D6D" w:rsidRDefault="00310D6D" w:rsidP="00310D6D">
                        <w:p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sz w:val="22"/>
                            <w:szCs w:val="22"/>
                          </w:rPr>
                          <w:t xml:space="preserve">2 T. Sugar </w:t>
                        </w:r>
                      </w:p>
                      <w:p w14:paraId="635B29D4" w14:textId="77777777" w:rsidR="00310D6D" w:rsidRPr="00310D6D" w:rsidRDefault="00310D6D" w:rsidP="00310D6D">
                        <w:p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sz w:val="22"/>
                            <w:szCs w:val="22"/>
                          </w:rPr>
                          <w:t xml:space="preserve">Powdered Sugar for dusting </w:t>
                        </w:r>
                      </w:p>
                      <w:p w14:paraId="3B608B7F" w14:textId="77777777" w:rsidR="00310D6D" w:rsidRPr="00310D6D" w:rsidRDefault="00310D6D" w:rsidP="00310D6D">
                        <w:p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</w:p>
                      <w:p w14:paraId="01D46D0B" w14:textId="77777777" w:rsidR="00310D6D" w:rsidRPr="00310D6D" w:rsidRDefault="00310D6D" w:rsidP="00310D6D">
                        <w:pPr>
                          <w:spacing w:line="360" w:lineRule="auto"/>
                          <w:rPr>
                            <w:b/>
                            <w:i/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b/>
                            <w:i/>
                            <w:sz w:val="22"/>
                            <w:szCs w:val="22"/>
                          </w:rPr>
                          <w:t xml:space="preserve">Directions: </w:t>
                        </w:r>
                      </w:p>
                      <w:p w14:paraId="4D67F3AC" w14:textId="77777777" w:rsidR="00310D6D" w:rsidRPr="00310D6D" w:rsidRDefault="00310D6D" w:rsidP="00310D6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sz w:val="22"/>
                            <w:szCs w:val="22"/>
                          </w:rPr>
                          <w:t>Preheat the oven to 350º</w:t>
                        </w:r>
                      </w:p>
                      <w:p w14:paraId="27FBDB90" w14:textId="77777777" w:rsidR="00310D6D" w:rsidRPr="00310D6D" w:rsidRDefault="00310D6D" w:rsidP="00310D6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sz w:val="22"/>
                            <w:szCs w:val="22"/>
                          </w:rPr>
                          <w:t xml:space="preserve">Unroll the pie crust </w:t>
                        </w:r>
                      </w:p>
                      <w:p w14:paraId="0422F823" w14:textId="77777777" w:rsidR="00310D6D" w:rsidRDefault="00310D6D" w:rsidP="00310D6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sz w:val="22"/>
                            <w:szCs w:val="22"/>
                          </w:rPr>
                          <w:t xml:space="preserve">Place the Hershey Kisses around the pie crust </w:t>
                        </w:r>
                      </w:p>
                      <w:p w14:paraId="4C95FB81" w14:textId="77777777" w:rsidR="00310D6D" w:rsidRDefault="0035530B" w:rsidP="0035530B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 w:rsidRPr="00310D6D">
                          <w:rPr>
                            <w:sz w:val="22"/>
                            <w:szCs w:val="22"/>
                          </w:rPr>
                          <w:t xml:space="preserve">Using a </w:t>
                        </w:r>
                        <w:proofErr w:type="gramStart"/>
                        <w:r w:rsidRPr="00310D6D">
                          <w:rPr>
                            <w:sz w:val="22"/>
                            <w:szCs w:val="22"/>
                          </w:rPr>
                          <w:t>knife,</w:t>
                        </w:r>
                        <w:proofErr w:type="gramEnd"/>
                        <w:r w:rsidRPr="00310D6D">
                          <w:rPr>
                            <w:sz w:val="22"/>
                            <w:szCs w:val="22"/>
                          </w:rPr>
                          <w:t xml:space="preserve"> cut a 3 inch circle around each Hershey kiss. 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</w:r>
                      </w:p>
                      <w:p w14:paraId="30DE64D2" w14:textId="77777777" w:rsidR="0035530B" w:rsidRPr="0035530B" w:rsidRDefault="0035530B" w:rsidP="0035530B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Follow directions in the photo below for folding dough/kiss</w:t>
                        </w:r>
                      </w:p>
                    </w:txbxContent>
                  </v:textbox>
                </v:shape>
                <v:shape id="Text Box 3" o:spid="_x0000_s1029" type="#_x0000_t202" style="position:absolute;left:91440;top:464820;width:657352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/>
                  </v:textbox>
                </v:shape>
                <v:shape id="Text Box 4" o:spid="_x0000_s1030" type="#_x0000_t202" style="position:absolute;left:91440;top:695325;width:657352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5" inset="0,0,0,0">
                    <w:txbxContent/>
                  </v:textbox>
                </v:shape>
                <v:shape id="Text Box 5" o:spid="_x0000_s1031" type="#_x0000_t202" style="position:absolute;left:91440;top:925830;width:657352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2" type="#_x0000_t202" style="position:absolute;left:91440;top:1156335;width:657352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3" type="#_x0000_t202" style="position:absolute;left:91440;top:1386840;width:657352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4" type="#_x0000_t202" style="position:absolute;left:91440;top:1617345;width:657352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5" type="#_x0000_t202" style="position:absolute;left:91440;top:1847850;width:101346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6" type="#_x0000_t202" style="position:absolute;left:91440;top:2078355;width:101346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7" type="#_x0000_t202" style="position:absolute;left:91440;top:2308860;width:443039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8" type="#_x0000_t202" style="position:absolute;left:91440;top:2539365;width:443039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9" type="#_x0000_t202" style="position:absolute;left:91440;top:2769870;width:461327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0" type="#_x0000_t202" style="position:absolute;left:91440;top:3000375;width:461327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1" type="#_x0000_t202" style="position:absolute;left:6457315;top:3000375;width:20764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42" type="#_x0000_t202" style="position:absolute;left:91440;top:3230880;width:461327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43" type="#_x0000_t202" style="position:absolute;left:91440;top:3461385;width:4613275;height:232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43D7BA" wp14:editId="7CB7CBF0">
                <wp:simplePos x="0" y="0"/>
                <wp:positionH relativeFrom="page">
                  <wp:posOffset>1752600</wp:posOffset>
                </wp:positionH>
                <wp:positionV relativeFrom="page">
                  <wp:posOffset>2125345</wp:posOffset>
                </wp:positionV>
                <wp:extent cx="5448300" cy="304800"/>
                <wp:effectExtent l="0" t="0" r="0" b="0"/>
                <wp:wrapThrough wrapText="bothSides">
                  <wp:wrapPolygon edited="0">
                    <wp:start x="101" y="0"/>
                    <wp:lineTo x="101" y="19800"/>
                    <wp:lineTo x="21348" y="19800"/>
                    <wp:lineTo x="21348" y="0"/>
                    <wp:lineTo x="101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A844E55" w14:textId="77777777" w:rsidR="00310D6D" w:rsidRPr="00310D6D" w:rsidRDefault="00310D6D" w:rsidP="00310D6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10D6D">
                              <w:rPr>
                                <w:sz w:val="22"/>
                                <w:szCs w:val="22"/>
                              </w:rPr>
                              <w:t>Follow</w:t>
                            </w:r>
                            <w:r w:rsidRPr="00310D6D">
                              <w:rPr>
                                <w:sz w:val="22"/>
                                <w:szCs w:val="22"/>
                              </w:rPr>
                              <w:t xml:space="preserve"> directions in the photo below for folding Hershey Kiss</w:t>
                            </w:r>
                            <w:r w:rsidRPr="00310D6D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margin-left:138pt;margin-top:167.35pt;width:429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" mv:complextextbox="1" filled="f" stroked="f">
                <v:textbox>
                  <w:txbxContent>
                    <w:p w14:paraId="0A844E55" w14:textId="77777777" w:rsidR="00310D6D" w:rsidRPr="00310D6D" w:rsidRDefault="00310D6D" w:rsidP="00310D6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310D6D">
                        <w:rPr>
                          <w:sz w:val="22"/>
                          <w:szCs w:val="22"/>
                        </w:rPr>
                        <w:t>Follow</w:t>
                      </w:r>
                      <w:r w:rsidRPr="00310D6D">
                        <w:rPr>
                          <w:sz w:val="22"/>
                          <w:szCs w:val="22"/>
                        </w:rPr>
                        <w:t xml:space="preserve"> directions in the photo below for folding Hershey Kiss</w:t>
                      </w:r>
                      <w:r w:rsidRPr="00310D6D">
                        <w:rPr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0D6D">
        <w:rPr>
          <w:noProof/>
        </w:rPr>
        <w:drawing>
          <wp:anchor distT="0" distB="0" distL="114300" distR="114300" simplePos="0" relativeHeight="251700224" behindDoc="0" locked="0" layoutInCell="1" allowOverlap="1" wp14:anchorId="3217C06E" wp14:editId="543E1ABF">
            <wp:simplePos x="0" y="0"/>
            <wp:positionH relativeFrom="page">
              <wp:posOffset>5377815</wp:posOffset>
            </wp:positionH>
            <wp:positionV relativeFrom="page">
              <wp:posOffset>8336280</wp:posOffset>
            </wp:positionV>
            <wp:extent cx="1752600" cy="1218565"/>
            <wp:effectExtent l="0" t="0" r="0" b="635"/>
            <wp:wrapThrough wrapText="bothSides">
              <wp:wrapPolygon edited="0">
                <wp:start x="0" y="0"/>
                <wp:lineTo x="0" y="21161"/>
                <wp:lineTo x="21287" y="21161"/>
                <wp:lineTo x="21287" y="0"/>
                <wp:lineTo x="0" y="0"/>
              </wp:wrapPolygon>
            </wp:wrapThrough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5B6">
        <w:rPr>
          <w:noProof/>
        </w:rPr>
        <mc:AlternateContent>
          <mc:Choice Requires="wpg">
            <w:drawing>
              <wp:anchor distT="0" distB="0" distL="114300" distR="114300" simplePos="1" relativeHeight="251698176" behindDoc="0" locked="0" layoutInCell="1" allowOverlap="1" wp14:anchorId="5A7D3DBB" wp14:editId="253AF246">
                <wp:simplePos x="774700" y="7823200"/>
                <wp:positionH relativeFrom="page">
                  <wp:posOffset>774700</wp:posOffset>
                </wp:positionH>
                <wp:positionV relativeFrom="page">
                  <wp:posOffset>7823200</wp:posOffset>
                </wp:positionV>
                <wp:extent cx="5562600" cy="2171700"/>
                <wp:effectExtent l="0" t="0" r="0" b="12700"/>
                <wp:wrapThrough wrapText="bothSides">
                  <wp:wrapPolygon edited="0">
                    <wp:start x="99" y="0"/>
                    <wp:lineTo x="99" y="21474"/>
                    <wp:lineTo x="21403" y="21474"/>
                    <wp:lineTo x="21403" y="0"/>
                    <wp:lineTo x="99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2171700"/>
                          <a:chOff x="0" y="0"/>
                          <a:chExt cx="5562600" cy="21717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5562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45720"/>
                            <a:ext cx="53797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45C093BD" w14:textId="77777777" w:rsidR="00310D6D" w:rsidRDefault="00310D6D" w:rsidP="00310D6D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Brush </w:t>
                              </w:r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>egg wash</w:t>
                              </w:r>
                              <w:proofErr w:type="gram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over each little pie. </w:t>
                              </w:r>
                            </w:p>
                            <w:p w14:paraId="07F08664" w14:textId="77777777" w:rsidR="00310D6D" w:rsidRDefault="00310D6D" w:rsidP="00310D6D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Sprinkle with sugar </w:t>
                              </w:r>
                            </w:p>
                            <w:p w14:paraId="31605DCE" w14:textId="77777777" w:rsidR="00310D6D" w:rsidRDefault="00310D6D" w:rsidP="00310D6D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Place on a 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 xml:space="preserve">parchment paper lined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cookie sheet</w:t>
                              </w:r>
                            </w:p>
                            <w:p w14:paraId="58FB7982" w14:textId="77777777" w:rsidR="00310D6D" w:rsidRDefault="00310D6D" w:rsidP="00310D6D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Bake for 20-28 minutes or until golden brown </w:t>
                              </w:r>
                            </w:p>
                            <w:p w14:paraId="4271499E" w14:textId="77777777" w:rsidR="00310D6D" w:rsidRDefault="00310D6D" w:rsidP="00310D6D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Dust with powdered sugar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</w:p>
                            <w:p w14:paraId="0F2200A0" w14:textId="77777777" w:rsidR="00310D6D" w:rsidRPr="00310D6D" w:rsidRDefault="00310D6D" w:rsidP="00310D6D">
                              <w:pPr>
                                <w:spacing w:line="36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Eat and Enjoy! </w:t>
                              </w:r>
                            </w:p>
                            <w:p w14:paraId="267EC5E1" w14:textId="77777777" w:rsidR="00310D6D" w:rsidRPr="009F6DDF" w:rsidRDefault="00310D6D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276225"/>
                            <a:ext cx="53797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506730"/>
                            <a:ext cx="43973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737235"/>
                            <a:ext cx="43973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967740"/>
                            <a:ext cx="43973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1198245"/>
                            <a:ext cx="43973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1428750"/>
                            <a:ext cx="43973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1659255"/>
                            <a:ext cx="439737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45" style="position:absolute;margin-left:61pt;margin-top:616pt;width:438pt;height:171pt;z-index:251698176;mso-position-horizontal-relative:page;mso-position-vertical-relative:page" coordsize="5562600,2171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" mv:complextextbox="1">
                <v:shape id="Text Box 22" o:spid="_x0000_s1046" type="#_x0000_t202" style="position:absolute;width:5562600;height:2171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DEuxQAA&#10;ANsAAAAPAAAAZHJzL2Rvd25yZXYueG1sRI9Ba8JAFITvQv/D8gq96cYc2hBdQy219KCoSQ89PrLP&#10;JDT7NmTXJP33bqHgcZiZb5h1NplWDNS7xrKC5SICQVxa3XCl4KvYzRMQziNrbC2Tgl9ykG0eZmtM&#10;tR35TEPuKxEg7FJUUHvfpVK6siaDbmE74uBdbG/QB9lXUvc4BrhpZRxFz9Jgw2Ghxo7eaip/8qtR&#10;QPvJFIfk5d0ft5eP6Ds5jXtdKfX0OL2uQHia/D383/7UCuIY/r6EH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MMS7FAAAA2wAAAA8AAAAAAAAAAAAAAAAAlwIAAGRycy9k&#10;b3ducmV2LnhtbFBLBQYAAAAABAAEAPUAAACJAwAAAAA=&#10;" mv:complextextbox="1" filled="f" stroked="f"/>
                <v:shape id="Text Box 28" o:spid="_x0000_s1047" type="#_x0000_t202" style="position:absolute;left:91440;top:45720;width:537972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>
                      <w:p w14:paraId="45C093BD" w14:textId="77777777" w:rsidR="00310D6D" w:rsidRDefault="00310D6D" w:rsidP="00310D6D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Brush 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egg wash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 xml:space="preserve"> over each little pie. </w:t>
                        </w:r>
                      </w:p>
                      <w:p w14:paraId="07F08664" w14:textId="77777777" w:rsidR="00310D6D" w:rsidRDefault="00310D6D" w:rsidP="00310D6D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Sprinkle with sugar </w:t>
                        </w:r>
                      </w:p>
                      <w:p w14:paraId="31605DCE" w14:textId="77777777" w:rsidR="00310D6D" w:rsidRDefault="00310D6D" w:rsidP="00310D6D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Place on a </w:t>
                        </w:r>
                        <w:r>
                          <w:rPr>
                            <w:b/>
                            <w:i/>
                            <w:sz w:val="22"/>
                            <w:szCs w:val="22"/>
                          </w:rPr>
                          <w:t xml:space="preserve">parchment paper lined </w:t>
                        </w:r>
                        <w:r>
                          <w:rPr>
                            <w:sz w:val="22"/>
                            <w:szCs w:val="22"/>
                          </w:rPr>
                          <w:t>cookie sheet</w:t>
                        </w:r>
                      </w:p>
                      <w:p w14:paraId="58FB7982" w14:textId="77777777" w:rsidR="00310D6D" w:rsidRDefault="00310D6D" w:rsidP="00310D6D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Bake for 20-28 minutes or until golden brown </w:t>
                        </w:r>
                      </w:p>
                      <w:p w14:paraId="4271499E" w14:textId="77777777" w:rsidR="00310D6D" w:rsidRDefault="00310D6D" w:rsidP="00310D6D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Dust with powdered sugar</w:t>
                        </w:r>
                        <w:r>
                          <w:rPr>
                            <w:sz w:val="22"/>
                            <w:szCs w:val="22"/>
                          </w:rPr>
                          <w:br/>
                        </w:r>
                      </w:p>
                      <w:p w14:paraId="0F2200A0" w14:textId="77777777" w:rsidR="00310D6D" w:rsidRPr="00310D6D" w:rsidRDefault="00310D6D" w:rsidP="00310D6D">
                        <w:pPr>
                          <w:spacing w:line="36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Eat and Enjoy! </w:t>
                        </w:r>
                      </w:p>
                      <w:p w14:paraId="267EC5E1" w14:textId="77777777" w:rsidR="00310D6D" w:rsidRPr="009F6DDF" w:rsidRDefault="00310D6D"/>
                    </w:txbxContent>
                  </v:textbox>
                </v:shape>
                <v:shape id="Text Box 29" o:spid="_x0000_s1048" type="#_x0000_t202" style="position:absolute;left:91440;top:276225;width:537972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49" type="#_x0000_t202" style="position:absolute;left:91440;top:506730;width:439737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50" type="#_x0000_t202" style="position:absolute;left:91440;top:737235;width:439737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51" type="#_x0000_t202" style="position:absolute;left:91440;top:967740;width:439737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3" inset="0,0,0,0">
                    <w:txbxContent/>
                  </v:textbox>
                </v:shape>
                <v:shape id="Text Box 33" o:spid="_x0000_s1052" type="#_x0000_t202" style="position:absolute;left:91440;top:1198245;width:439737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 Box 34" inset="0,0,0,0">
                    <w:txbxContent/>
                  </v:textbox>
                </v:shape>
                <v:shape id="Text Box 34" o:spid="_x0000_s1053" type="#_x0000_t202" style="position:absolute;left:91440;top:1428750;width:439737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5" inset="0,0,0,0">
                    <w:txbxContent/>
                  </v:textbox>
                </v:shape>
                <v:shape id="Text Box 35" o:spid="_x0000_s1054" type="#_x0000_t202" style="position:absolute;left:91440;top:1659255;width:4397375;height:168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F7E0F" wp14:editId="6F63FC48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" strokecolor="white">
                <w10:wrap type="through" anchorx="page" anchory="page"/>
              </v:line>
            </w:pict>
          </mc:Fallback>
        </mc:AlternateContent>
      </w:r>
      <w:r w:rsidR="00310D6D" w:rsidRPr="00310D6D">
        <w:t xml:space="preserve"> </w:t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00000001" w:usb1="08070000" w:usb2="00000010" w:usb3="00000000" w:csb0="0002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0A81"/>
    <w:multiLevelType w:val="multilevel"/>
    <w:tmpl w:val="A2C60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C1295"/>
    <w:multiLevelType w:val="hybridMultilevel"/>
    <w:tmpl w:val="A366051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3612E"/>
    <w:multiLevelType w:val="hybridMultilevel"/>
    <w:tmpl w:val="8C7CD96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12D5D"/>
    <w:multiLevelType w:val="hybridMultilevel"/>
    <w:tmpl w:val="9710A5DE"/>
    <w:lvl w:ilvl="0" w:tplc="F0768D1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E411DE"/>
    <w:multiLevelType w:val="hybridMultilevel"/>
    <w:tmpl w:val="A2C60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61577"/>
    <w:multiLevelType w:val="hybridMultilevel"/>
    <w:tmpl w:val="122EE73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360B3"/>
    <w:multiLevelType w:val="hybridMultilevel"/>
    <w:tmpl w:val="51C8C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209F1"/>
    <w:multiLevelType w:val="hybridMultilevel"/>
    <w:tmpl w:val="EB1EA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154A2"/>
    <w:multiLevelType w:val="multilevel"/>
    <w:tmpl w:val="89C4C15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3F325A"/>
    <w:multiLevelType w:val="multilevel"/>
    <w:tmpl w:val="EB1EA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C96295"/>
    <w:multiLevelType w:val="multilevel"/>
    <w:tmpl w:val="8C7CD96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2301B3"/>
    <w:multiLevelType w:val="hybridMultilevel"/>
    <w:tmpl w:val="F17CB18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0F436A"/>
    <w:multiLevelType w:val="multilevel"/>
    <w:tmpl w:val="8C7CD96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B822CA"/>
    <w:multiLevelType w:val="hybridMultilevel"/>
    <w:tmpl w:val="AB3A7A7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FD4A1A"/>
    <w:multiLevelType w:val="hybridMultilevel"/>
    <w:tmpl w:val="89C4C15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50068D"/>
    <w:multiLevelType w:val="multilevel"/>
    <w:tmpl w:val="F17CB18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3E5700"/>
    <w:multiLevelType w:val="multilevel"/>
    <w:tmpl w:val="1C229DE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16"/>
  </w:num>
  <w:num w:numId="6">
    <w:abstractNumId w:val="9"/>
  </w:num>
  <w:num w:numId="7">
    <w:abstractNumId w:val="6"/>
  </w:num>
  <w:num w:numId="8">
    <w:abstractNumId w:val="2"/>
  </w:num>
  <w:num w:numId="9">
    <w:abstractNumId w:val="11"/>
  </w:num>
  <w:num w:numId="10">
    <w:abstractNumId w:val="15"/>
  </w:num>
  <w:num w:numId="11">
    <w:abstractNumId w:val="14"/>
  </w:num>
  <w:num w:numId="12">
    <w:abstractNumId w:val="10"/>
  </w:num>
  <w:num w:numId="13">
    <w:abstractNumId w:val="13"/>
  </w:num>
  <w:num w:numId="14">
    <w:abstractNumId w:val="8"/>
  </w:num>
  <w:num w:numId="15">
    <w:abstractNumId w:val="5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markup="0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310D6D"/>
    <w:rsid w:val="0002615A"/>
    <w:rsid w:val="00031F09"/>
    <w:rsid w:val="00080C7B"/>
    <w:rsid w:val="002F6ED3"/>
    <w:rsid w:val="00310D6D"/>
    <w:rsid w:val="0035530B"/>
    <w:rsid w:val="0038421C"/>
    <w:rsid w:val="003B3441"/>
    <w:rsid w:val="004D7FB5"/>
    <w:rsid w:val="00542FAF"/>
    <w:rsid w:val="005D6457"/>
    <w:rsid w:val="0065585D"/>
    <w:rsid w:val="006A111E"/>
    <w:rsid w:val="00717C6F"/>
    <w:rsid w:val="00816385"/>
    <w:rsid w:val="009570B6"/>
    <w:rsid w:val="00983FF6"/>
    <w:rsid w:val="00A155B6"/>
    <w:rsid w:val="00AC0420"/>
    <w:rsid w:val="00BA3340"/>
    <w:rsid w:val="00BD34F5"/>
    <w:rsid w:val="00C269DA"/>
    <w:rsid w:val="00C440BE"/>
    <w:rsid w:val="00D278C6"/>
    <w:rsid w:val="00D34EA4"/>
    <w:rsid w:val="00DE5458"/>
    <w:rsid w:val="00E2341A"/>
    <w:rsid w:val="00E9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C226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D6D"/>
    <w:rPr>
      <w:rFonts w:ascii="Palatino" w:hAnsi="Palatino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10D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D6D"/>
    <w:rPr>
      <w:rFonts w:ascii="Palatino" w:hAnsi="Palatino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10D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21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Downers Grove Grade Sd 58</dc:creator>
  <cp:keywords/>
  <dc:description/>
  <cp:lastModifiedBy>Downers Grove Grade Sd 58</cp:lastModifiedBy>
  <cp:revision>2</cp:revision>
  <cp:lastPrinted>2015-03-18T17:32:00Z</cp:lastPrinted>
  <dcterms:created xsi:type="dcterms:W3CDTF">2015-03-18T17:05:00Z</dcterms:created>
  <dcterms:modified xsi:type="dcterms:W3CDTF">2015-03-18T17:32:00Z</dcterms:modified>
  <cp:category/>
</cp:coreProperties>
</file>